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0B1519" w14:textId="758BA839" w:rsidR="00D3634C" w:rsidRDefault="00D3634C"/>
    <w:p w14:paraId="09C18799" w14:textId="607BB9D8" w:rsidR="00CC2BEE" w:rsidRDefault="00CC2BEE"/>
    <w:p w14:paraId="05957554" w14:textId="51C2D388" w:rsidR="00CC2BEE" w:rsidRDefault="00CC2BEE"/>
    <w:p w14:paraId="3A39F534" w14:textId="5C809BD6" w:rsidR="00CC2BEE" w:rsidRDefault="00CC2BEE"/>
    <w:p w14:paraId="4CE759AD" w14:textId="752A93B3" w:rsidR="00CC2BEE" w:rsidRDefault="00CC2BE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D712579" wp14:editId="78B77F13">
                <wp:simplePos x="0" y="0"/>
                <wp:positionH relativeFrom="margin">
                  <wp:posOffset>-548640</wp:posOffset>
                </wp:positionH>
                <wp:positionV relativeFrom="paragraph">
                  <wp:posOffset>336550</wp:posOffset>
                </wp:positionV>
                <wp:extent cx="6858000" cy="7181850"/>
                <wp:effectExtent l="0" t="0" r="0" b="0"/>
                <wp:wrapTight wrapText="bothSides">
                  <wp:wrapPolygon edited="1">
                    <wp:start x="0" y="0"/>
                    <wp:lineTo x="0" y="21627"/>
                    <wp:lineTo x="15717" y="21688"/>
                    <wp:lineTo x="21600" y="0"/>
                    <wp:lineTo x="0" y="0"/>
                  </wp:wrapPolygon>
                </wp:wrapTight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718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2357D" w14:textId="77777777" w:rsidR="00CC2BEE" w:rsidRPr="00597D94" w:rsidRDefault="00CC2BEE" w:rsidP="00CC2BEE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Vážení rodiče,</w:t>
                            </w:r>
                          </w:p>
                          <w:p w14:paraId="19FACCA9" w14:textId="69CAD07A" w:rsidR="00CC2BEE" w:rsidRDefault="00CC2BEE" w:rsidP="00CC2BEE">
                            <w:p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rádi bychom Vás informovali, že naše škola vydává svým žákům mezinárodní žákovský průkaz ISIC Školák. Tento průkaz je především identifikačním dokladem, který potvrzuje totožnost žáka a jeho příslušnost k naší škole; kromě toho funguje jako mezinárodně uznávaný doklad o školní docházce, akceptovaný </w:t>
                            </w:r>
                            <w:proofErr w:type="gramStart"/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ve 130</w:t>
                            </w:r>
                            <w:proofErr w:type="gramEnd"/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zemích světa (včetně všech členských zemí EU), a také jako karta využitelná pro zhruba 2.000 různých slev a výhod v ČR.</w:t>
                            </w:r>
                          </w:p>
                          <w:p w14:paraId="51CFF7DA" w14:textId="77777777" w:rsidR="00F71554" w:rsidRPr="00597D94" w:rsidRDefault="00F71554" w:rsidP="00CC2BEE">
                            <w:p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458A377A" w14:textId="77777777" w:rsidR="00CC2BEE" w:rsidRPr="00597D94" w:rsidRDefault="00CC2BEE" w:rsidP="00CC2BEE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Co přináší ISIC Školák vydaný přes naši školu?</w:t>
                            </w:r>
                          </w:p>
                          <w:p w14:paraId="400D50E5" w14:textId="70BA9B1C" w:rsidR="00CC2BEE" w:rsidRPr="00597D94" w:rsidRDefault="00ED40B4" w:rsidP="00ED40B4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>Je</w:t>
                            </w:r>
                            <w:r w:rsidR="00CC2BEE" w:rsidRPr="00D31C1F"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C2BEE"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>oficiálním průkazem žáka naší školy.</w:t>
                            </w:r>
                          </w:p>
                          <w:p w14:paraId="59E549B7" w14:textId="77777777" w:rsidR="00CC2BEE" w:rsidRPr="00597D94" w:rsidRDefault="00CC2BEE" w:rsidP="00CC2BEE"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Pro mnohé instituce a veřejné dopravce slouží jako ideální doklad o věku držitele, např. pro získání zlevněného jízdného.</w:t>
                            </w:r>
                          </w:p>
                          <w:p w14:paraId="4C49DA3B" w14:textId="77777777" w:rsidR="00CC2BEE" w:rsidRPr="00597D94" w:rsidRDefault="00CC2BEE" w:rsidP="00CC2BEE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>Školní průkaz ISIC není potřeba si pořizovat každý rok znovu. Jeho platnost je až pět let od vydání; platnost je také omezena dobou docházky na základní školu.</w:t>
                            </w:r>
                          </w:p>
                          <w:p w14:paraId="4845E0BA" w14:textId="60C8F3CC" w:rsidR="00CC2BEE" w:rsidRDefault="00CC2BEE" w:rsidP="00CC2BEE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Školní ISIC Školák je levnější! Průkaz stojí jen </w:t>
                            </w:r>
                            <w:r w:rsidR="00F71554">
                              <w:rPr>
                                <w:rFonts w:cs="Calibri"/>
                                <w:sz w:val="20"/>
                                <w:szCs w:val="20"/>
                              </w:rPr>
                              <w:t>3</w:t>
                            </w: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>50</w:t>
                            </w:r>
                            <w:r w:rsidR="00ED40B4">
                              <w:rPr>
                                <w:rFonts w:cs="Calibri"/>
                                <w:sz w:val="20"/>
                                <w:szCs w:val="20"/>
                              </w:rPr>
                              <w:t>,-</w:t>
                            </w: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Kč na celou dobu platnosti (průkaz pořízený mimo školu stojí 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ročně 500</w:t>
                            </w:r>
                            <w:r w:rsidR="00ED40B4">
                              <w:rPr>
                                <w:rFonts w:cs="Calibri"/>
                                <w:sz w:val="20"/>
                                <w:szCs w:val="20"/>
                              </w:rPr>
                              <w:t>,-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Kč</w:t>
                            </w: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>). V případě ztráty či zničení vystavujeme duplikát za 1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0</w:t>
                            </w: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>0</w:t>
                            </w:r>
                            <w:r w:rsidR="00ED40B4">
                              <w:rPr>
                                <w:rFonts w:cs="Calibri"/>
                                <w:sz w:val="20"/>
                                <w:szCs w:val="20"/>
                              </w:rPr>
                              <w:t>,-</w:t>
                            </w: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Kč.</w:t>
                            </w:r>
                            <w:r w:rsidR="00627F93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BCB0A80" w14:textId="77777777" w:rsidR="00CC2BEE" w:rsidRDefault="00CC2BEE" w:rsidP="00CC2BEE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V ceně průkazu je jeho digitální verze, viz ALIVE APP (Google Play, </w:t>
                            </w:r>
                            <w:proofErr w:type="spellStart"/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App</w:t>
                            </w:r>
                            <w:proofErr w:type="spellEnd"/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Store</w:t>
                            </w:r>
                            <w:proofErr w:type="spellEnd"/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)</w:t>
                            </w:r>
                            <w:r w:rsidRPr="00F65757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75E9C8D" w14:textId="77777777" w:rsidR="00CC2BEE" w:rsidRPr="00597D94" w:rsidRDefault="00CC2BEE" w:rsidP="00CC2BEE">
                            <w:pPr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03A8B514" w14:textId="77777777" w:rsidR="00CC2BEE" w:rsidRPr="00597D94" w:rsidRDefault="00CC2BEE" w:rsidP="00CC2BEE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Co přináší ISIC Školák?</w:t>
                            </w:r>
                          </w:p>
                          <w:p w14:paraId="7A376A72" w14:textId="77777777" w:rsidR="00CC2BEE" w:rsidRPr="00597D94" w:rsidRDefault="00CC2BEE" w:rsidP="00CC2BEE">
                            <w:pPr>
                              <w:numPr>
                                <w:ilvl w:val="0"/>
                                <w:numId w:val="3"/>
                              </w:numPr>
                              <w:ind w:left="714" w:hanging="357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 xml:space="preserve">Platnost </w:t>
                            </w:r>
                            <w:proofErr w:type="gramStart"/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ve 130</w:t>
                            </w:r>
                            <w:proofErr w:type="gramEnd"/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 xml:space="preserve"> zemích světa</w:t>
                            </w: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více než 125.000 slev po celém světě.</w:t>
                            </w:r>
                          </w:p>
                          <w:p w14:paraId="3AFBA1BB" w14:textId="3A9CE596" w:rsidR="00CC2BEE" w:rsidRPr="00597D94" w:rsidRDefault="00CC2BEE" w:rsidP="00CC2BEE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Je akceptován dopravci po celé ČR jako potvrzení věku a oprávnění čerpat slevu na jízdném ve výši </w:t>
                            </w:r>
                            <w:r w:rsidR="004D65A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50-</w:t>
                            </w: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75 %.</w:t>
                            </w:r>
                          </w:p>
                          <w:p w14:paraId="627868C2" w14:textId="77777777" w:rsidR="00CC2BEE" w:rsidRPr="00597D94" w:rsidRDefault="00CC2BEE" w:rsidP="00CC2BEE">
                            <w:pPr>
                              <w:numPr>
                                <w:ilvl w:val="0"/>
                                <w:numId w:val="3"/>
                              </w:numPr>
                              <w:ind w:left="714" w:hanging="357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Možnost zřízení speciálního celoroční cestovní pojištění UNIQA.</w:t>
                            </w:r>
                          </w:p>
                          <w:p w14:paraId="4057D4E9" w14:textId="77777777" w:rsidR="00CC2BEE" w:rsidRPr="00597D94" w:rsidRDefault="00CC2BEE" w:rsidP="00CC2BEE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Slevy na více než 2.000 místech v ČR:</w:t>
                            </w:r>
                          </w:p>
                          <w:p w14:paraId="048FC0D8" w14:textId="77777777" w:rsidR="00CC2BEE" w:rsidRPr="00597D94" w:rsidRDefault="00CC2BEE" w:rsidP="00CC2BEE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při nákupech, stravování a vzdělávání, v internetových obchodech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 xml:space="preserve"> viz www.isic.cz</w:t>
                            </w:r>
                          </w:p>
                          <w:p w14:paraId="19E5DBEA" w14:textId="77777777" w:rsidR="00CC2BEE" w:rsidRPr="00597D94" w:rsidRDefault="00CC2BEE" w:rsidP="00CC2BEE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na vstupném do kulturních institucí</w:t>
                            </w:r>
                          </w:p>
                          <w:p w14:paraId="22325163" w14:textId="77777777" w:rsidR="00CC2BEE" w:rsidRPr="00597D94" w:rsidRDefault="00CC2BEE" w:rsidP="00CC2BEE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na permanentky v lyžařských areálech</w:t>
                            </w:r>
                          </w:p>
                          <w:p w14:paraId="7F691156" w14:textId="77777777" w:rsidR="00CC2BEE" w:rsidRPr="00597D94" w:rsidRDefault="00CC2BEE" w:rsidP="00CC2BEE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speciální mobilní tarif od Vodafone</w:t>
                            </w:r>
                          </w:p>
                          <w:p w14:paraId="7CCB104B" w14:textId="77777777" w:rsidR="00CC2BEE" w:rsidRPr="00597D94" w:rsidRDefault="00CC2BEE" w:rsidP="00CC2BEE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na vstupném do světově proslulých kulturně-historických památek</w:t>
                            </w:r>
                          </w:p>
                          <w:p w14:paraId="153CF76C" w14:textId="77777777" w:rsidR="00CC2BEE" w:rsidRPr="00597D94" w:rsidRDefault="00CC2BEE" w:rsidP="00CC2BEE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v kinech, na koupalištích a dalších zábavních areálech</w:t>
                            </w:r>
                          </w:p>
                          <w:p w14:paraId="5EECAC8B" w14:textId="77777777" w:rsidR="00CC2BEE" w:rsidRPr="00597D94" w:rsidRDefault="00CC2BEE" w:rsidP="00CC2BEE">
                            <w:pPr>
                              <w:pStyle w:val="Odstavecseseznamem"/>
                              <w:spacing w:after="0" w:line="240" w:lineRule="auto"/>
                              <w:ind w:left="0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38A4472F" w14:textId="77777777" w:rsidR="00CC2BEE" w:rsidRPr="00597D94" w:rsidRDefault="00CC2BEE" w:rsidP="00CC2BEE">
                            <w:pPr>
                              <w:spacing w:after="120"/>
                              <w:jc w:val="both"/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NEPŘEHLÉDNĚTE: </w:t>
                            </w:r>
                            <w:r w:rsidRPr="00597D94"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Jak si průkaz objednat?</w:t>
                            </w:r>
                          </w:p>
                          <w:p w14:paraId="114BA520" w14:textId="3A212B88" w:rsidR="00CC2BEE" w:rsidRDefault="00CC2BEE" w:rsidP="00CC2BEE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Agendu</w:t>
                            </w:r>
                            <w:r w:rsidRPr="00597D94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ISIC na naší škole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řeší</w:t>
                            </w:r>
                            <w:r w:rsidR="00ED40B4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ekonomka školy p.</w:t>
                            </w:r>
                            <w:r w:rsidRPr="00597D94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D40B4" w:rsidRPr="00ED40B4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Blanka Lukavská</w:t>
                            </w:r>
                            <w:r w:rsidR="00ED40B4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337983E" w14:textId="77777777" w:rsidR="00ED40B4" w:rsidRDefault="00ED40B4" w:rsidP="00CC2BEE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Úhrada (</w:t>
                            </w:r>
                            <w:r w:rsidRPr="00597D94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poplatek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3</w:t>
                            </w:r>
                            <w:r w:rsidRPr="00597D94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50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,-</w:t>
                            </w:r>
                            <w:r w:rsidRPr="00597D94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Kč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  <w:r w:rsidRPr="00597D94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bude zajištěna stržením této částky z účtu žáka ve školní pokladně.</w:t>
                            </w:r>
                            <w:r w:rsidR="00CC2BEE" w:rsidRPr="000E3C44">
                              <w:rPr>
                                <w:rFonts w:cstheme="minorHAnsi"/>
                                <w:color w:val="00B0F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DEB42E9" w14:textId="7D4417F5" w:rsidR="00CC2BEE" w:rsidRDefault="00ED40B4" w:rsidP="00CC2BEE">
                            <w:pPr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N</w:t>
                            </w:r>
                            <w:r w:rsidR="00CC2BEE" w:rsidRPr="00597D94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 e-mail: </w:t>
                            </w:r>
                            <w:r w:rsidRPr="00ED40B4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blanka.lukavska@zskom.cz</w:t>
                            </w:r>
                            <w:r w:rsidR="00CC2BEE" w:rsidRPr="00ED40B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CC2BEE" w:rsidRPr="00146801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pošlete</w:t>
                            </w:r>
                            <w:r w:rsidR="00CC2BEE" w:rsidRPr="00146801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C2BEE" w:rsidRPr="00597D94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průkazovou fotografii žáka</w:t>
                            </w:r>
                            <w:r w:rsidR="00CC2BEE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CC2BEE" w:rsidRPr="00F92DA5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>Doporučujeme použít digitální fotku portrétového typu</w:t>
                            </w:r>
                            <w:r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>. Případně lze fotografii pořídit ve škole.</w:t>
                            </w:r>
                            <w:r w:rsidR="00CC2BEE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F839B64" w14:textId="118BE261" w:rsidR="00CC2BEE" w:rsidRDefault="00CC2BEE" w:rsidP="00CC2BEE">
                            <w:pPr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01737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>Pod</w:t>
                            </w:r>
                            <w:r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>e</w:t>
                            </w:r>
                            <w:r w:rsidRPr="00D01737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>anou</w:t>
                            </w:r>
                            <w:r w:rsidRPr="00D01737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E3C44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žádost</w:t>
                            </w:r>
                            <w:r w:rsidRPr="00D01737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>zákonným zástupcem</w:t>
                            </w:r>
                            <w:r w:rsidR="00ED40B4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46801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doručte do školy </w:t>
                            </w:r>
                            <w:r w:rsidR="00ED40B4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>do 16. prosince 2022.</w:t>
                            </w:r>
                          </w:p>
                          <w:p w14:paraId="69075DF8" w14:textId="77777777" w:rsidR="00CC2BEE" w:rsidRPr="007F08C4" w:rsidRDefault="00CC2BEE" w:rsidP="00CC2BEE">
                            <w:pPr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cs-CZ"/>
                              </w:rPr>
                            </w:pPr>
                          </w:p>
                          <w:p w14:paraId="2A2201F7" w14:textId="77777777" w:rsidR="00146801" w:rsidRDefault="00CC2BEE" w:rsidP="00CC2BEE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Hotový průkaz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 pouzdrem a šňůrkou na krk </w:t>
                            </w:r>
                            <w:r w:rsidRPr="00597D94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bude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žákům </w:t>
                            </w:r>
                            <w:r w:rsidRPr="00597D94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vydán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ve škole</w:t>
                            </w:r>
                            <w:r w:rsidRPr="00597D94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F6FBC60" w14:textId="77777777" w:rsidR="00146801" w:rsidRDefault="00146801" w:rsidP="00CC2BEE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AACED9A" w14:textId="75B22CDB" w:rsidR="00CC2BEE" w:rsidRDefault="00CC2BEE" w:rsidP="00CC2BEE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Děkuji.</w:t>
                            </w:r>
                          </w:p>
                          <w:p w14:paraId="64543341" w14:textId="77777777" w:rsidR="00F71554" w:rsidRPr="00597D94" w:rsidRDefault="00F71554" w:rsidP="00CC2BEE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724061C" w14:textId="4365CAA4" w:rsidR="00CC2BEE" w:rsidRPr="00ED40B4" w:rsidRDefault="00ED40B4" w:rsidP="00CC2BEE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ED40B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Mgr. Vladimír </w:t>
                            </w:r>
                            <w:proofErr w:type="spellStart"/>
                            <w:r w:rsidRPr="00ED40B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Milt</w:t>
                            </w:r>
                            <w:proofErr w:type="spellEnd"/>
                          </w:p>
                          <w:p w14:paraId="7C0B3FDA" w14:textId="448A7975" w:rsidR="00CC2BEE" w:rsidRPr="00D11B45" w:rsidRDefault="00ED40B4" w:rsidP="00CC2BEE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ř</w:t>
                            </w:r>
                            <w:r w:rsidR="00CC2BEE" w:rsidRPr="00D11B45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editel školy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71257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43.2pt;margin-top:26.5pt;width:540pt;height:565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wrapcoords="0 0 0 21627 15717 21688 2160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" filled="f" stroked="f">
                <v:textbox>
                  <w:txbxContent>
                    <w:p w14:paraId="4FF2357D" w14:textId="77777777" w:rsidR="00CC2BEE" w:rsidRPr="00597D94" w:rsidRDefault="00CC2BEE" w:rsidP="00CC2BEE">
                      <w:pPr>
                        <w:spacing w:after="120"/>
                        <w:jc w:val="both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Vážení rodiče,</w:t>
                      </w:r>
                    </w:p>
                    <w:p w14:paraId="19FACCA9" w14:textId="69CAD07A" w:rsidR="00CC2BEE" w:rsidRDefault="00CC2BEE" w:rsidP="00CC2BEE">
                      <w:p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rádi bychom Vás informovali, že naše škola vydává svým žákům mezinárodní žákovský průkaz ISIC Školák. Tento průkaz je především identifikačním dokladem, který potvrzuje totožnost žáka a jeho příslušnost k naší škole; kromě toho funguje jako mezinárodně uznávaný doklad o školní docházce, akceptovaný </w:t>
                      </w:r>
                      <w:proofErr w:type="gramStart"/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>ve 130</w:t>
                      </w:r>
                      <w:proofErr w:type="gramEnd"/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zemích světa (včetně všech členských zemí EU), a také jako karta využitelná pro zhruba 2.000 různých slev a výhod v ČR.</w:t>
                      </w:r>
                    </w:p>
                    <w:p w14:paraId="51CFF7DA" w14:textId="77777777" w:rsidR="00F71554" w:rsidRPr="00597D94" w:rsidRDefault="00F71554" w:rsidP="00CC2BEE">
                      <w:p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458A377A" w14:textId="77777777" w:rsidR="00CC2BEE" w:rsidRPr="00597D94" w:rsidRDefault="00CC2BEE" w:rsidP="00CC2BEE">
                      <w:pPr>
                        <w:spacing w:after="120"/>
                        <w:jc w:val="both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Co přináší ISIC Školák vydaný přes naši školu?</w:t>
                      </w:r>
                    </w:p>
                    <w:p w14:paraId="400D50E5" w14:textId="70BA9B1C" w:rsidR="00CC2BEE" w:rsidRPr="00597D94" w:rsidRDefault="00ED40B4" w:rsidP="00ED40B4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 w:themeColor="text1"/>
                          <w:sz w:val="20"/>
                          <w:szCs w:val="20"/>
                        </w:rPr>
                        <w:t>Je</w:t>
                      </w:r>
                      <w:r w:rsidR="00CC2BEE" w:rsidRPr="00D31C1F">
                        <w:rPr>
                          <w:rFonts w:cs="Calibr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CC2BEE" w:rsidRPr="00597D94">
                        <w:rPr>
                          <w:rFonts w:cs="Calibri"/>
                          <w:sz w:val="20"/>
                          <w:szCs w:val="20"/>
                        </w:rPr>
                        <w:t>oficiálním průkazem žáka naší školy.</w:t>
                      </w:r>
                    </w:p>
                    <w:p w14:paraId="59E549B7" w14:textId="77777777" w:rsidR="00CC2BEE" w:rsidRPr="00597D94" w:rsidRDefault="00CC2BEE" w:rsidP="00CC2BEE"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Pro mnohé instituce a veřejné dopravce slouží jako ideální doklad o věku držitele, např. pro získání zlevněného jízdného.</w:t>
                      </w:r>
                    </w:p>
                    <w:p w14:paraId="4C49DA3B" w14:textId="77777777" w:rsidR="00CC2BEE" w:rsidRPr="00597D94" w:rsidRDefault="00CC2BEE" w:rsidP="00CC2BEE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12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>Školní průkaz ISIC není potřeba si pořizovat každý rok znovu. Jeho platnost je až pět let od vydání; platnost je také omezena dobou docházky na základní školu.</w:t>
                      </w:r>
                    </w:p>
                    <w:p w14:paraId="4845E0BA" w14:textId="60C8F3CC" w:rsidR="00CC2BEE" w:rsidRDefault="00CC2BEE" w:rsidP="00CC2BEE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12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 xml:space="preserve">Školní ISIC Školák je levnější! Průkaz stojí jen </w:t>
                      </w:r>
                      <w:r w:rsidR="00F71554">
                        <w:rPr>
                          <w:rFonts w:cs="Calibri"/>
                          <w:sz w:val="20"/>
                          <w:szCs w:val="20"/>
                        </w:rPr>
                        <w:t>3</w:t>
                      </w: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>50</w:t>
                      </w:r>
                      <w:r w:rsidR="00ED40B4">
                        <w:rPr>
                          <w:rFonts w:cs="Calibri"/>
                          <w:sz w:val="20"/>
                          <w:szCs w:val="20"/>
                        </w:rPr>
                        <w:t>,-</w:t>
                      </w: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 xml:space="preserve"> Kč na celou dobu platnosti (průkaz pořízený mimo školu stojí </w:t>
                      </w:r>
                      <w:r>
                        <w:rPr>
                          <w:rFonts w:cs="Calibri"/>
                          <w:sz w:val="20"/>
                          <w:szCs w:val="20"/>
                        </w:rPr>
                        <w:t>ročně 500</w:t>
                      </w:r>
                      <w:r w:rsidR="00ED40B4">
                        <w:rPr>
                          <w:rFonts w:cs="Calibri"/>
                          <w:sz w:val="20"/>
                          <w:szCs w:val="20"/>
                        </w:rPr>
                        <w:t>,-</w:t>
                      </w:r>
                      <w:r>
                        <w:rPr>
                          <w:rFonts w:cs="Calibri"/>
                          <w:sz w:val="20"/>
                          <w:szCs w:val="20"/>
                        </w:rPr>
                        <w:t xml:space="preserve"> Kč</w:t>
                      </w: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>). V případě ztráty či zničení vystavujeme duplikát za 1</w:t>
                      </w:r>
                      <w:r>
                        <w:rPr>
                          <w:rFonts w:cs="Calibri"/>
                          <w:sz w:val="20"/>
                          <w:szCs w:val="20"/>
                        </w:rPr>
                        <w:t>0</w:t>
                      </w: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>0</w:t>
                      </w:r>
                      <w:r w:rsidR="00ED40B4">
                        <w:rPr>
                          <w:rFonts w:cs="Calibri"/>
                          <w:sz w:val="20"/>
                          <w:szCs w:val="20"/>
                        </w:rPr>
                        <w:t>,-</w:t>
                      </w: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 xml:space="preserve"> Kč.</w:t>
                      </w:r>
                      <w:r w:rsidR="00627F93">
                        <w:rPr>
                          <w:rFonts w:cs="Calibr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BCB0A80" w14:textId="77777777" w:rsidR="00CC2BEE" w:rsidRDefault="00CC2BEE" w:rsidP="00CC2BEE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12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sz w:val="20"/>
                          <w:szCs w:val="20"/>
                        </w:rPr>
                        <w:t xml:space="preserve">V ceně průkazu je jeho digitální verze, viz ALIVE APP (Google Play, </w:t>
                      </w:r>
                      <w:proofErr w:type="spellStart"/>
                      <w:r>
                        <w:rPr>
                          <w:rFonts w:cs="Calibri"/>
                          <w:sz w:val="20"/>
                          <w:szCs w:val="20"/>
                        </w:rPr>
                        <w:t>App</w:t>
                      </w:r>
                      <w:proofErr w:type="spellEnd"/>
                      <w:r>
                        <w:rPr>
                          <w:rFonts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sz w:val="20"/>
                          <w:szCs w:val="20"/>
                        </w:rPr>
                        <w:t>Store</w:t>
                      </w:r>
                      <w:proofErr w:type="spellEnd"/>
                      <w:r>
                        <w:rPr>
                          <w:rFonts w:cs="Calibri"/>
                          <w:sz w:val="20"/>
                          <w:szCs w:val="20"/>
                        </w:rPr>
                        <w:t>)</w:t>
                      </w:r>
                      <w:r w:rsidRPr="00F65757">
                        <w:rPr>
                          <w:rFonts w:cs="Calibr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75E9C8D" w14:textId="77777777" w:rsidR="00CC2BEE" w:rsidRPr="00597D94" w:rsidRDefault="00CC2BEE" w:rsidP="00CC2BEE">
                      <w:pPr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14:paraId="03A8B514" w14:textId="77777777" w:rsidR="00CC2BEE" w:rsidRPr="00597D94" w:rsidRDefault="00CC2BEE" w:rsidP="00CC2BEE">
                      <w:pPr>
                        <w:spacing w:after="120"/>
                        <w:jc w:val="both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Co přináší ISIC Školák?</w:t>
                      </w:r>
                    </w:p>
                    <w:p w14:paraId="7A376A72" w14:textId="77777777" w:rsidR="00CC2BEE" w:rsidRPr="00597D94" w:rsidRDefault="00CC2BEE" w:rsidP="00CC2BEE">
                      <w:pPr>
                        <w:numPr>
                          <w:ilvl w:val="0"/>
                          <w:numId w:val="3"/>
                        </w:numPr>
                        <w:ind w:left="714" w:hanging="357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 xml:space="preserve">Platnost </w:t>
                      </w:r>
                      <w:proofErr w:type="gramStart"/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ve 130</w:t>
                      </w:r>
                      <w:proofErr w:type="gramEnd"/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 xml:space="preserve"> zemích světa</w:t>
                      </w: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</w:t>
                      </w: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více než 125.000 slev po celém světě.</w:t>
                      </w:r>
                    </w:p>
                    <w:p w14:paraId="3AFBA1BB" w14:textId="3A9CE596" w:rsidR="00CC2BEE" w:rsidRPr="00597D94" w:rsidRDefault="00CC2BEE" w:rsidP="00CC2BEE">
                      <w:pPr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Je akceptován dopravci po celé ČR jako potvrzení věku a oprávnění čerpat slevu na jízdném ve výši </w:t>
                      </w:r>
                      <w:r w:rsidR="004D65A1">
                        <w:rPr>
                          <w:rFonts w:ascii="Calibri" w:hAnsi="Calibri" w:cs="Calibri"/>
                          <w:sz w:val="20"/>
                          <w:szCs w:val="20"/>
                        </w:rPr>
                        <w:t>50-</w:t>
                      </w: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>75 %.</w:t>
                      </w:r>
                    </w:p>
                    <w:p w14:paraId="627868C2" w14:textId="77777777" w:rsidR="00CC2BEE" w:rsidRPr="00597D94" w:rsidRDefault="00CC2BEE" w:rsidP="00CC2BEE">
                      <w:pPr>
                        <w:numPr>
                          <w:ilvl w:val="0"/>
                          <w:numId w:val="3"/>
                        </w:numPr>
                        <w:ind w:left="714" w:hanging="357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Možnost zřízení speciálního celoroční cestovní pojištění UNIQA.</w:t>
                      </w:r>
                    </w:p>
                    <w:p w14:paraId="4057D4E9" w14:textId="77777777" w:rsidR="00CC2BEE" w:rsidRPr="00597D94" w:rsidRDefault="00CC2BEE" w:rsidP="00CC2BEE">
                      <w:pPr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Slevy na více než 2.000 místech v ČR:</w:t>
                      </w:r>
                    </w:p>
                    <w:p w14:paraId="048FC0D8" w14:textId="77777777" w:rsidR="00CC2BEE" w:rsidRPr="00597D94" w:rsidRDefault="00CC2BEE" w:rsidP="00CC2BEE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při nákupech, stravování a vzdělávání, v internetových obchodech</w:t>
                      </w:r>
                      <w:r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 xml:space="preserve"> viz www.isic.cz</w:t>
                      </w:r>
                    </w:p>
                    <w:p w14:paraId="19E5DBEA" w14:textId="77777777" w:rsidR="00CC2BEE" w:rsidRPr="00597D94" w:rsidRDefault="00CC2BEE" w:rsidP="00CC2BEE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na vstupném do kulturních institucí</w:t>
                      </w:r>
                    </w:p>
                    <w:p w14:paraId="22325163" w14:textId="77777777" w:rsidR="00CC2BEE" w:rsidRPr="00597D94" w:rsidRDefault="00CC2BEE" w:rsidP="00CC2BEE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na permanentky v lyžařských areálech</w:t>
                      </w:r>
                    </w:p>
                    <w:p w14:paraId="7F691156" w14:textId="77777777" w:rsidR="00CC2BEE" w:rsidRPr="00597D94" w:rsidRDefault="00CC2BEE" w:rsidP="00CC2BEE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>speciální mobilní tarif od Vodafone</w:t>
                      </w:r>
                    </w:p>
                    <w:p w14:paraId="7CCB104B" w14:textId="77777777" w:rsidR="00CC2BEE" w:rsidRPr="00597D94" w:rsidRDefault="00CC2BEE" w:rsidP="00CC2BEE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na vstupném do světově proslulých kulturně-historických památek</w:t>
                      </w:r>
                    </w:p>
                    <w:p w14:paraId="153CF76C" w14:textId="77777777" w:rsidR="00CC2BEE" w:rsidRPr="00597D94" w:rsidRDefault="00CC2BEE" w:rsidP="00CC2BEE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>v kinech, na koupalištích a dalších zábavních areálech</w:t>
                      </w:r>
                    </w:p>
                    <w:p w14:paraId="5EECAC8B" w14:textId="77777777" w:rsidR="00CC2BEE" w:rsidRPr="00597D94" w:rsidRDefault="00CC2BEE" w:rsidP="00CC2BEE">
                      <w:pPr>
                        <w:pStyle w:val="Odstavecseseznamem"/>
                        <w:spacing w:after="0" w:line="240" w:lineRule="auto"/>
                        <w:ind w:left="0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14:paraId="38A4472F" w14:textId="77777777" w:rsidR="00CC2BEE" w:rsidRPr="00597D94" w:rsidRDefault="00CC2BEE" w:rsidP="00CC2BEE">
                      <w:pPr>
                        <w:spacing w:after="120"/>
                        <w:jc w:val="both"/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NEPŘEHLÉDNĚTE: </w:t>
                      </w:r>
                      <w:r w:rsidRPr="00597D94"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>Jak si průkaz objednat?</w:t>
                      </w:r>
                    </w:p>
                    <w:p w14:paraId="114BA520" w14:textId="3A212B88" w:rsidR="00CC2BEE" w:rsidRDefault="00CC2BEE" w:rsidP="00CC2BEE">
                      <w:pP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Agendu</w:t>
                      </w:r>
                      <w:r w:rsidRPr="00597D94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ISIC na naší škole 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řeší</w:t>
                      </w:r>
                      <w:r w:rsidR="00ED40B4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ekonomka školy p.</w:t>
                      </w:r>
                      <w:r w:rsidRPr="00597D94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ED40B4" w:rsidRPr="00ED40B4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Blanka Lukavská</w:t>
                      </w:r>
                      <w:r w:rsidR="00ED40B4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.</w:t>
                      </w:r>
                    </w:p>
                    <w:p w14:paraId="1337983E" w14:textId="77777777" w:rsidR="00ED40B4" w:rsidRDefault="00ED40B4" w:rsidP="00CC2BEE">
                      <w:pP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Úhrada (</w:t>
                      </w:r>
                      <w:r w:rsidRPr="00597D94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poplatek 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3</w:t>
                      </w:r>
                      <w:r w:rsidRPr="00597D94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50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,-</w:t>
                      </w:r>
                      <w:r w:rsidRPr="00597D94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Kč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)</w:t>
                      </w:r>
                      <w:r w:rsidRPr="00597D94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bude zajištěna stržením této částky z účtu žáka ve školní pokladně.</w:t>
                      </w:r>
                      <w:r w:rsidR="00CC2BEE" w:rsidRPr="000E3C44">
                        <w:rPr>
                          <w:rFonts w:cstheme="minorHAnsi"/>
                          <w:color w:val="00B0F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DEB42E9" w14:textId="7D4417F5" w:rsidR="00CC2BEE" w:rsidRDefault="00ED40B4" w:rsidP="00CC2BEE">
                      <w:pPr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N</w:t>
                      </w:r>
                      <w:r w:rsidR="00CC2BEE" w:rsidRPr="00597D94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a e-mail: </w:t>
                      </w:r>
                      <w:r w:rsidRPr="00ED40B4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blanka.lukavska@zskom.cz</w:t>
                      </w:r>
                      <w:r w:rsidR="00CC2BEE" w:rsidRPr="00ED40B4">
                        <w:rPr>
                          <w:rFonts w:cstheme="minorHAnsi"/>
                          <w:sz w:val="20"/>
                          <w:szCs w:val="20"/>
                        </w:rPr>
                        <w:t xml:space="preserve">  </w:t>
                      </w:r>
                      <w:r w:rsidR="00CC2BEE" w:rsidRPr="00146801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pošlete</w:t>
                      </w:r>
                      <w:r w:rsidR="00CC2BEE" w:rsidRPr="00146801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CC2BEE" w:rsidRPr="00597D94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průkazovou fotografii žáka</w:t>
                      </w:r>
                      <w:r w:rsidR="00CC2BEE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r w:rsidR="00CC2BEE" w:rsidRPr="00F92DA5"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>Doporučujeme použít digitální fotku portrétového typu</w:t>
                      </w:r>
                      <w:r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>. Případně lze fotografii pořídit ve škole.</w:t>
                      </w:r>
                      <w:r w:rsidR="00CC2BEE"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F839B64" w14:textId="118BE261" w:rsidR="00CC2BEE" w:rsidRDefault="00CC2BEE" w:rsidP="00CC2BEE">
                      <w:pPr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D01737"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>Pod</w:t>
                      </w:r>
                      <w:r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>e</w:t>
                      </w:r>
                      <w:r w:rsidRPr="00D01737"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>anou</w:t>
                      </w:r>
                      <w:r w:rsidRPr="00D01737"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0E3C44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žádost</w:t>
                      </w:r>
                      <w:r w:rsidRPr="00D01737"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>zákonným zástupcem</w:t>
                      </w:r>
                      <w:r w:rsidR="00ED40B4"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146801"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 xml:space="preserve">doručte do školy </w:t>
                      </w:r>
                      <w:r w:rsidR="00ED40B4"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>do 16. prosince 2022.</w:t>
                      </w:r>
                    </w:p>
                    <w:p w14:paraId="69075DF8" w14:textId="77777777" w:rsidR="00CC2BEE" w:rsidRPr="007F08C4" w:rsidRDefault="00CC2BEE" w:rsidP="00CC2BEE">
                      <w:pPr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cs-CZ"/>
                        </w:rPr>
                      </w:pPr>
                    </w:p>
                    <w:p w14:paraId="2A2201F7" w14:textId="77777777" w:rsidR="00146801" w:rsidRDefault="00CC2BEE" w:rsidP="00CC2BEE">
                      <w:pP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Hotový průkaz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s pouzdrem a šňůrkou na krk </w:t>
                      </w:r>
                      <w:r w:rsidRPr="00597D94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bude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žákům </w:t>
                      </w:r>
                      <w:r w:rsidRPr="00597D94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vydán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ve škole</w:t>
                      </w:r>
                      <w:r w:rsidRPr="00597D94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4F6FBC60" w14:textId="77777777" w:rsidR="00146801" w:rsidRDefault="00146801" w:rsidP="00CC2BEE">
                      <w:pP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AACED9A" w14:textId="75B22CDB" w:rsidR="00CC2BEE" w:rsidRDefault="00CC2BEE" w:rsidP="00CC2BEE">
                      <w:pP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Děkuji.</w:t>
                      </w:r>
                    </w:p>
                    <w:p w14:paraId="64543341" w14:textId="77777777" w:rsidR="00F71554" w:rsidRPr="00597D94" w:rsidRDefault="00F71554" w:rsidP="00CC2BEE">
                      <w:pP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724061C" w14:textId="4365CAA4" w:rsidR="00CC2BEE" w:rsidRPr="00ED40B4" w:rsidRDefault="00ED40B4" w:rsidP="00CC2BEE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ED40B4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Mgr. Vladimír </w:t>
                      </w:r>
                      <w:proofErr w:type="spellStart"/>
                      <w:r w:rsidRPr="00ED40B4">
                        <w:rPr>
                          <w:rFonts w:ascii="Calibri" w:hAnsi="Calibri" w:cs="Calibri"/>
                          <w:sz w:val="20"/>
                          <w:szCs w:val="20"/>
                        </w:rPr>
                        <w:t>Milt</w:t>
                      </w:r>
                      <w:proofErr w:type="spellEnd"/>
                    </w:p>
                    <w:p w14:paraId="7C0B3FDA" w14:textId="448A7975" w:rsidR="00CC2BEE" w:rsidRPr="00D11B45" w:rsidRDefault="00ED40B4" w:rsidP="00CC2BEE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ř</w:t>
                      </w:r>
                      <w:r w:rsidR="00CC2BEE" w:rsidRPr="00D11B45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editel školy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CC2BE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30484A" w14:textId="77777777" w:rsidR="001B1DFE" w:rsidRDefault="001B1DFE" w:rsidP="00D3634C">
      <w:r>
        <w:separator/>
      </w:r>
    </w:p>
  </w:endnote>
  <w:endnote w:type="continuationSeparator" w:id="0">
    <w:p w14:paraId="21302092" w14:textId="77777777" w:rsidR="001B1DFE" w:rsidRDefault="001B1DFE" w:rsidP="00D363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DF0349" w14:textId="77777777" w:rsidR="00D3634C" w:rsidRDefault="00D3634C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5614BB" w14:textId="77777777" w:rsidR="00D3634C" w:rsidRDefault="00D3634C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1FF2C0" w14:textId="77777777" w:rsidR="00D3634C" w:rsidRDefault="00D3634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44A899" w14:textId="77777777" w:rsidR="001B1DFE" w:rsidRDefault="001B1DFE" w:rsidP="00D3634C">
      <w:r>
        <w:separator/>
      </w:r>
    </w:p>
  </w:footnote>
  <w:footnote w:type="continuationSeparator" w:id="0">
    <w:p w14:paraId="0AAD5E63" w14:textId="77777777" w:rsidR="001B1DFE" w:rsidRDefault="001B1DFE" w:rsidP="00D363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DC6303" w14:textId="7343A7E7" w:rsidR="00D3634C" w:rsidRDefault="00146801">
    <w:pPr>
      <w:pStyle w:val="Zhlav"/>
    </w:pPr>
    <w:r>
      <w:rPr>
        <w:noProof/>
      </w:rPr>
      <w:pict w14:anchorId="058D50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HL-PAP_A4_ZS_202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C43AC3" w14:textId="195D4EE0" w:rsidR="00D3634C" w:rsidRDefault="00146801">
    <w:pPr>
      <w:pStyle w:val="Zhlav"/>
    </w:pPr>
    <w:r>
      <w:rPr>
        <w:noProof/>
      </w:rPr>
      <w:pict w14:anchorId="2BA7A0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HL-PAP_A4_ZS_2022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6A7AB" w14:textId="30CC9D05" w:rsidR="00D3634C" w:rsidRDefault="00146801">
    <w:pPr>
      <w:pStyle w:val="Zhlav"/>
    </w:pPr>
    <w:r>
      <w:rPr>
        <w:noProof/>
      </w:rPr>
      <w:pict w14:anchorId="34B087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8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HL-PAP_A4_ZS_2022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D4757"/>
    <w:multiLevelType w:val="multilevel"/>
    <w:tmpl w:val="299C8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924FAE"/>
    <w:multiLevelType w:val="multilevel"/>
    <w:tmpl w:val="299C8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63177DF"/>
    <w:multiLevelType w:val="multilevel"/>
    <w:tmpl w:val="299C8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866"/>
    <w:rsid w:val="0002377D"/>
    <w:rsid w:val="00146801"/>
    <w:rsid w:val="001B1DFE"/>
    <w:rsid w:val="00230F93"/>
    <w:rsid w:val="00325F33"/>
    <w:rsid w:val="004D65A1"/>
    <w:rsid w:val="00554C46"/>
    <w:rsid w:val="005C2A4E"/>
    <w:rsid w:val="00627F93"/>
    <w:rsid w:val="007F6CA8"/>
    <w:rsid w:val="00821C93"/>
    <w:rsid w:val="00CA675B"/>
    <w:rsid w:val="00CC2BEE"/>
    <w:rsid w:val="00D3634C"/>
    <w:rsid w:val="00DC4866"/>
    <w:rsid w:val="00E51FBD"/>
    <w:rsid w:val="00ED0178"/>
    <w:rsid w:val="00ED40B4"/>
    <w:rsid w:val="00F71554"/>
    <w:rsid w:val="00FA6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FDF3F2"/>
  <w15:chartTrackingRefBased/>
  <w15:docId w15:val="{5E332673-7F10-41C6-9B81-80B5B79F8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634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3634C"/>
  </w:style>
  <w:style w:type="paragraph" w:styleId="Zpat">
    <w:name w:val="footer"/>
    <w:basedOn w:val="Normln"/>
    <w:link w:val="ZpatChar"/>
    <w:uiPriority w:val="99"/>
    <w:unhideWhenUsed/>
    <w:rsid w:val="00D3634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3634C"/>
  </w:style>
  <w:style w:type="paragraph" w:styleId="Odstavecseseznamem">
    <w:name w:val="List Paragraph"/>
    <w:basedOn w:val="Normln"/>
    <w:uiPriority w:val="34"/>
    <w:qFormat/>
    <w:rsid w:val="00CC2BEE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onika.vlachova\OneDrive%20-%20GTS%20ALIVE%20s.r.o\GRAFIKA\GRAFIKA%202022\ISIC%20&#352;kol&#225;m%202022\Z&#352;\Z&#352;_dopis_2022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875713cc-ddd4-4681-ba99-a5f7d701cac0" xsi:nil="true"/>
    <lcf76f155ced4ddcb4097134ff3c332f xmlns="875713cc-ddd4-4681-ba99-a5f7d701cac0">
      <Terms xmlns="http://schemas.microsoft.com/office/infopath/2007/PartnerControls"/>
    </lcf76f155ced4ddcb4097134ff3c332f>
    <TaxCatchAll xmlns="ddccdc42-8934-4503-86a5-1fdd65d906f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556F95560FF5942A2A67918F2ADA7B8" ma:contentTypeVersion="" ma:contentTypeDescription="Vytvoří nový dokument" ma:contentTypeScope="" ma:versionID="a122c150bc49a2a2c85007c44ae73427">
  <xsd:schema xmlns:xsd="http://www.w3.org/2001/XMLSchema" xmlns:xs="http://www.w3.org/2001/XMLSchema" xmlns:p="http://schemas.microsoft.com/office/2006/metadata/properties" xmlns:ns2="875713cc-ddd4-4681-ba99-a5f7d701cac0" xmlns:ns3="ddccdc42-8934-4503-86a5-1fdd65d906f7" targetNamespace="http://schemas.microsoft.com/office/2006/metadata/properties" ma:root="true" ma:fieldsID="cfe8fec2cda9e98a39841f601d02c4e3" ns2:_="" ns3:_="">
    <xsd:import namespace="875713cc-ddd4-4681-ba99-a5f7d701cac0"/>
    <xsd:import namespace="ddccdc42-8934-4503-86a5-1fdd65d906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5713cc-ddd4-4681-ba99-a5f7d701ca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tav odsouhlasení" ma:internalName="Stav_x0020_odsouhlasen_x00ed_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Značky obrázků" ma:readOnly="false" ma:fieldId="{5cf76f15-5ced-4ddc-b409-7134ff3c332f}" ma:taxonomyMulti="true" ma:sspId="7e12f404-db20-461d-82f2-c364d01ddb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ccdc42-8934-4503-86a5-1fdd65d906f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b65df806-ece2-45c2-992f-c7d268c12560}" ma:internalName="TaxCatchAll" ma:showField="CatchAllData" ma:web="ddccdc42-8934-4503-86a5-1fdd65d906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71DDAF-7165-4CE5-A748-7975A0B1D9F7}">
  <ds:schemaRefs>
    <ds:schemaRef ds:uri="http://schemas.microsoft.com/office/2006/metadata/properties"/>
    <ds:schemaRef ds:uri="http://schemas.microsoft.com/office/infopath/2007/PartnerControls"/>
    <ds:schemaRef ds:uri="875713cc-ddd4-4681-ba99-a5f7d701cac0"/>
    <ds:schemaRef ds:uri="ddccdc42-8934-4503-86a5-1fdd65d906f7"/>
  </ds:schemaRefs>
</ds:datastoreItem>
</file>

<file path=customXml/itemProps2.xml><?xml version="1.0" encoding="utf-8"?>
<ds:datastoreItem xmlns:ds="http://schemas.openxmlformats.org/officeDocument/2006/customXml" ds:itemID="{5BA772AC-CBF6-4F5B-B0F3-A6D5410B60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ED9F4A-833F-4E96-BC19-71398ED769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5713cc-ddd4-4681-ba99-a5f7d701cac0"/>
    <ds:schemaRef ds:uri="ddccdc42-8934-4503-86a5-1fdd65d906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8EDFEB-1EA3-45BA-92DB-464F3127F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ZŠ_dopis_2022.dotx</Template>
  <TotalTime>13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Vlachová</dc:creator>
  <cp:keywords/>
  <dc:description/>
  <cp:lastModifiedBy>miltvla</cp:lastModifiedBy>
  <cp:revision>6</cp:revision>
  <dcterms:created xsi:type="dcterms:W3CDTF">2022-05-25T08:08:00Z</dcterms:created>
  <dcterms:modified xsi:type="dcterms:W3CDTF">2022-12-01T08:08:00Z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0x0101003556F95560FF5942A2A67918F2ADA7B8</vt:lpwstr>
  </property>
  <property fmtid="{D5CDD505-2E9C-101B-9397-08002B2CF9AE}" pid="3" name="MediaServiceImageTags">
    <vt:lpwstr/>
  </property>
</Properties>
</file>